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330" w:rsidRPr="00AB7737" w:rsidRDefault="00B36330" w:rsidP="00AB77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7737">
        <w:rPr>
          <w:rFonts w:ascii="Times New Roman" w:hAnsi="Times New Roman"/>
          <w:b/>
          <w:sz w:val="24"/>
          <w:szCs w:val="24"/>
        </w:rPr>
        <w:t xml:space="preserve">Расписание </w:t>
      </w:r>
      <w:r>
        <w:rPr>
          <w:rFonts w:ascii="Times New Roman" w:hAnsi="Times New Roman"/>
          <w:b/>
          <w:sz w:val="24"/>
          <w:szCs w:val="24"/>
        </w:rPr>
        <w:t>внебюджетных</w:t>
      </w:r>
      <w:r w:rsidRPr="00AB7737">
        <w:rPr>
          <w:rFonts w:ascii="Times New Roman" w:hAnsi="Times New Roman"/>
          <w:b/>
          <w:sz w:val="24"/>
          <w:szCs w:val="24"/>
        </w:rPr>
        <w:t xml:space="preserve"> групп </w:t>
      </w:r>
      <w:r>
        <w:rPr>
          <w:rFonts w:ascii="Times New Roman" w:hAnsi="Times New Roman"/>
          <w:b/>
          <w:sz w:val="24"/>
          <w:szCs w:val="24"/>
        </w:rPr>
        <w:t>ЦДТ пос.Дербышки</w:t>
      </w:r>
    </w:p>
    <w:p w:rsidR="00B36330" w:rsidRPr="00AB7737" w:rsidRDefault="00B36330" w:rsidP="00AB77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B7737">
        <w:rPr>
          <w:rFonts w:ascii="Times New Roman" w:hAnsi="Times New Roman"/>
          <w:b/>
          <w:sz w:val="24"/>
          <w:szCs w:val="24"/>
        </w:rPr>
        <w:t>на 2023 - 2024 уч. г.</w:t>
      </w:r>
    </w:p>
    <w:p w:rsidR="00B36330" w:rsidRPr="00AB7737" w:rsidRDefault="00B36330" w:rsidP="00AB77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87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581"/>
        <w:gridCol w:w="236"/>
        <w:gridCol w:w="849"/>
        <w:gridCol w:w="163"/>
        <w:gridCol w:w="567"/>
        <w:gridCol w:w="567"/>
        <w:gridCol w:w="1416"/>
        <w:gridCol w:w="1417"/>
        <w:gridCol w:w="1416"/>
        <w:gridCol w:w="1417"/>
        <w:gridCol w:w="1416"/>
        <w:gridCol w:w="1161"/>
        <w:gridCol w:w="1260"/>
        <w:gridCol w:w="1404"/>
      </w:tblGrid>
      <w:tr w:rsidR="00B36330" w:rsidRPr="00AB7737" w:rsidTr="00AB7737">
        <w:trPr>
          <w:trHeight w:val="1665"/>
        </w:trPr>
        <w:tc>
          <w:tcPr>
            <w:tcW w:w="258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№ Наименование предмета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ФИО педагога</w:t>
            </w: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46" w:type="dxa"/>
            <w:gridSpan w:val="4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№ гр.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Возраст 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Год обучения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суббота</w:t>
            </w: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Воскрес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04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/>
                <w:bCs/>
                <w:sz w:val="24"/>
                <w:szCs w:val="24"/>
              </w:rPr>
              <w:t>№ кабинетов</w:t>
            </w:r>
          </w:p>
        </w:tc>
      </w:tr>
      <w:tr w:rsidR="00B36330" w:rsidRPr="00AB7737" w:rsidTr="00AB7737">
        <w:tc>
          <w:tcPr>
            <w:tcW w:w="2581" w:type="dxa"/>
            <w:vMerge w:val="restart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1. Грамотейка (ШРР «Дошкольная академия»)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Скороспехова Н.В.</w:t>
            </w: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17.00-17.30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17.40-18.10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 15</w:t>
            </w:r>
          </w:p>
        </w:tc>
      </w:tr>
      <w:tr w:rsidR="00B36330" w:rsidRPr="00AB7737" w:rsidTr="00AB7737">
        <w:tc>
          <w:tcPr>
            <w:tcW w:w="2581" w:type="dxa"/>
            <w:vMerge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7737">
              <w:rPr>
                <w:rFonts w:ascii="Times New Roman" w:hAnsi="Times New Roman"/>
                <w:sz w:val="24"/>
                <w:szCs w:val="24"/>
              </w:rPr>
              <w:t>17.00-18.10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 12</w:t>
            </w:r>
          </w:p>
        </w:tc>
      </w:tr>
      <w:tr w:rsidR="00B36330" w:rsidRPr="00AB7737" w:rsidTr="00AB7737">
        <w:trPr>
          <w:trHeight w:val="703"/>
        </w:trPr>
        <w:tc>
          <w:tcPr>
            <w:tcW w:w="2581" w:type="dxa"/>
            <w:vMerge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17.00-18.10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 15</w:t>
            </w:r>
          </w:p>
        </w:tc>
      </w:tr>
      <w:tr w:rsidR="00B36330" w:rsidRPr="00AB7737" w:rsidTr="00AB7737">
        <w:tc>
          <w:tcPr>
            <w:tcW w:w="2581" w:type="dxa"/>
            <w:vMerge w:val="restart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2.Игралочка (ШРР «Дошкольная академия»)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Мосягина И.В.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17.40-18.10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17.00-17.30</w:t>
            </w: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№15</w:t>
            </w:r>
          </w:p>
        </w:tc>
      </w:tr>
      <w:tr w:rsidR="00B36330" w:rsidRPr="00AB7737" w:rsidTr="00AB7737">
        <w:trPr>
          <w:trHeight w:val="961"/>
        </w:trPr>
        <w:tc>
          <w:tcPr>
            <w:tcW w:w="2581" w:type="dxa"/>
            <w:vMerge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17.40 -18.50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№12</w:t>
            </w:r>
          </w:p>
        </w:tc>
      </w:tr>
      <w:tr w:rsidR="00B36330" w:rsidRPr="00AB7737" w:rsidTr="00AB7737">
        <w:tc>
          <w:tcPr>
            <w:tcW w:w="2581" w:type="dxa"/>
            <w:vMerge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49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0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 xml:space="preserve"> 17.40-18.50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№15</w:t>
            </w:r>
          </w:p>
        </w:tc>
      </w:tr>
      <w:tr w:rsidR="00B36330" w:rsidRPr="00AB7737" w:rsidTr="0035333D">
        <w:tc>
          <w:tcPr>
            <w:tcW w:w="15870" w:type="dxa"/>
            <w:gridSpan w:val="14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36330" w:rsidRPr="00AB7737" w:rsidTr="00AB7737">
        <w:trPr>
          <w:trHeight w:val="761"/>
        </w:trPr>
        <w:tc>
          <w:tcPr>
            <w:tcW w:w="2581" w:type="dxa"/>
            <w:vMerge w:val="restart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7737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AB7737">
              <w:rPr>
                <w:rFonts w:ascii="Times New Roman" w:hAnsi="Times New Roman"/>
                <w:sz w:val="24"/>
                <w:szCs w:val="24"/>
                <w:lang w:val="en-US"/>
              </w:rPr>
              <w:t>Play</w:t>
            </w:r>
            <w:r w:rsidRPr="00AB77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B7737">
              <w:rPr>
                <w:rFonts w:ascii="Times New Roman" w:hAnsi="Times New Roman"/>
                <w:sz w:val="24"/>
                <w:szCs w:val="24"/>
                <w:lang w:val="en-US"/>
              </w:rPr>
              <w:t>time</w:t>
            </w:r>
            <w:r w:rsidRPr="00AB7737">
              <w:rPr>
                <w:rFonts w:ascii="Times New Roman" w:hAnsi="Times New Roman"/>
                <w:sz w:val="24"/>
                <w:szCs w:val="24"/>
              </w:rPr>
              <w:t xml:space="preserve"> (Дошкольная академия)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7737">
              <w:rPr>
                <w:rFonts w:ascii="Times New Roman" w:hAnsi="Times New Roman"/>
                <w:sz w:val="24"/>
                <w:szCs w:val="24"/>
              </w:rPr>
              <w:t>Лифадеева Н. Ю.</w:t>
            </w: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17.00-17.30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 xml:space="preserve"> 18.20-18.50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№12</w:t>
            </w:r>
          </w:p>
        </w:tc>
      </w:tr>
      <w:tr w:rsidR="00B36330" w:rsidRPr="00AB7737" w:rsidTr="00AB7737">
        <w:tc>
          <w:tcPr>
            <w:tcW w:w="2581" w:type="dxa"/>
            <w:vMerge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12" w:type="dxa"/>
            <w:gridSpan w:val="2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18.20-18.50</w:t>
            </w:r>
          </w:p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 xml:space="preserve"> 17.00-17.30</w:t>
            </w:r>
          </w:p>
        </w:tc>
        <w:tc>
          <w:tcPr>
            <w:tcW w:w="1416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61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0" w:type="dxa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B36330" w:rsidRPr="00AB7737" w:rsidRDefault="00B36330" w:rsidP="00AB773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7737">
              <w:rPr>
                <w:rFonts w:ascii="Times New Roman" w:hAnsi="Times New Roman"/>
                <w:bCs/>
                <w:sz w:val="24"/>
                <w:szCs w:val="24"/>
              </w:rPr>
              <w:t>К №15</w:t>
            </w:r>
          </w:p>
        </w:tc>
      </w:tr>
    </w:tbl>
    <w:p w:rsidR="00B36330" w:rsidRDefault="00B36330" w:rsidP="004D061D">
      <w:pPr>
        <w:pStyle w:val="NoSpacing"/>
        <w:rPr>
          <w:rFonts w:ascii="Times New Roman" w:hAnsi="Times New Roman"/>
          <w:b/>
          <w:sz w:val="32"/>
          <w:szCs w:val="32"/>
        </w:rPr>
      </w:pPr>
    </w:p>
    <w:tbl>
      <w:tblPr>
        <w:tblW w:w="14975" w:type="dxa"/>
        <w:tblCellSpacing w:w="20" w:type="dxa"/>
        <w:tblInd w:w="-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2"/>
        <w:gridCol w:w="1748"/>
        <w:gridCol w:w="566"/>
        <w:gridCol w:w="849"/>
        <w:gridCol w:w="1555"/>
        <w:gridCol w:w="1414"/>
        <w:gridCol w:w="1556"/>
        <w:gridCol w:w="1414"/>
        <w:gridCol w:w="1555"/>
        <w:gridCol w:w="1415"/>
        <w:gridCol w:w="1414"/>
        <w:gridCol w:w="737"/>
      </w:tblGrid>
      <w:tr w:rsidR="00B36330" w:rsidRPr="004D061D" w:rsidTr="00B60B8D">
        <w:trPr>
          <w:trHeight w:val="1961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/>
              <w:ind w:left="-159" w:right="-10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Наименование объединения,</w:t>
            </w:r>
          </w:p>
          <w:p w:rsidR="00B36330" w:rsidRPr="004D061D" w:rsidRDefault="00B36330" w:rsidP="003834E8">
            <w:pPr>
              <w:spacing w:after="0"/>
              <w:ind w:left="-159" w:right="-10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№ группы</w:t>
            </w:r>
          </w:p>
        </w:tc>
        <w:tc>
          <w:tcPr>
            <w:tcW w:w="809" w:type="dxa"/>
            <w:textDirection w:val="btLr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Возраст учащихся</w:t>
            </w:r>
          </w:p>
        </w:tc>
        <w:tc>
          <w:tcPr>
            <w:tcW w:w="1515" w:type="dxa"/>
            <w:textDirection w:val="btLr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374" w:type="dxa"/>
            <w:textDirection w:val="btLr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 xml:space="preserve">    Вторник</w:t>
            </w:r>
          </w:p>
        </w:tc>
        <w:tc>
          <w:tcPr>
            <w:tcW w:w="1516" w:type="dxa"/>
            <w:textDirection w:val="btLr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374" w:type="dxa"/>
            <w:textDirection w:val="btLr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515" w:type="dxa"/>
            <w:textDirection w:val="btLr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375" w:type="dxa"/>
            <w:textDirection w:val="btLr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374" w:type="dxa"/>
            <w:textDirection w:val="btLr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Воскресенье</w:t>
            </w:r>
          </w:p>
        </w:tc>
        <w:tc>
          <w:tcPr>
            <w:tcW w:w="677" w:type="dxa"/>
            <w:textDirection w:val="btLr"/>
          </w:tcPr>
          <w:p w:rsidR="00B36330" w:rsidRPr="004D061D" w:rsidRDefault="00B36330" w:rsidP="003834E8">
            <w:pPr>
              <w:spacing w:after="0"/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 xml:space="preserve">№ кабинета </w:t>
            </w: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08" w:type="dxa"/>
            <w:vAlign w:val="bottom"/>
          </w:tcPr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«</w:t>
            </w:r>
            <w:r w:rsidRPr="004D061D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4D06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061D">
              <w:rPr>
                <w:rFonts w:ascii="Times New Roman" w:hAnsi="Times New Roman"/>
                <w:sz w:val="24"/>
                <w:szCs w:val="24"/>
                <w:lang w:val="en-US"/>
              </w:rPr>
              <w:t>Sun</w:t>
            </w:r>
            <w:r w:rsidRPr="004D06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Петрова А.В. 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№7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7-8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19.00-20.00</w:t>
            </w:r>
          </w:p>
        </w:tc>
        <w:tc>
          <w:tcPr>
            <w:tcW w:w="1516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4D061D" w:rsidRDefault="00B36330" w:rsidP="003834E8">
            <w:pPr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12.00-13.00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8" w:type="dxa"/>
            <w:vAlign w:val="bottom"/>
          </w:tcPr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«</w:t>
            </w:r>
            <w:r w:rsidRPr="004D061D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4D06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061D">
              <w:rPr>
                <w:rFonts w:ascii="Times New Roman" w:hAnsi="Times New Roman"/>
                <w:sz w:val="24"/>
                <w:szCs w:val="24"/>
                <w:lang w:val="en-US"/>
              </w:rPr>
              <w:t>Sun</w:t>
            </w:r>
            <w:r w:rsidRPr="004D06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Петрова А.В. 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№8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7-8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13.00-14.00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13.00-14.00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08" w:type="dxa"/>
            <w:vAlign w:val="bottom"/>
          </w:tcPr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«Колокольчик»</w:t>
            </w:r>
          </w:p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Нухова А.Р.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4-7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17.00-18.00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4D061D" w:rsidRDefault="00B36330" w:rsidP="003834E8">
            <w:pPr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8.30-13.00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08" w:type="dxa"/>
            <w:vAlign w:val="bottom"/>
          </w:tcPr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«Ментальная арифметика»</w:t>
            </w:r>
          </w:p>
          <w:p w:rsidR="00B36330" w:rsidRPr="004D061D" w:rsidRDefault="00B36330" w:rsidP="003834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Сергеева А.Е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6-11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19.00-20.00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17.00-18.00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Филипок,</w:t>
            </w:r>
          </w:p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 Петрова А.В.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4 года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17.15-18.00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17.15-18.00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Филипок, </w:t>
            </w:r>
          </w:p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Петрова А.В.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5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18.00-19.00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18.00-19.00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Филипок,</w:t>
            </w:r>
          </w:p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 Нухова А.Р.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 xml:space="preserve">4 года 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18.00-18.45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18.00-18.45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 w:line="240" w:lineRule="auto"/>
              <w:ind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Филипок, </w:t>
            </w:r>
          </w:p>
          <w:p w:rsidR="00B36330" w:rsidRPr="004D061D" w:rsidRDefault="00B36330" w:rsidP="003834E8">
            <w:pPr>
              <w:spacing w:after="0" w:line="240" w:lineRule="auto"/>
              <w:ind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Нухова А.Р.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5 лет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17.00-18.00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17.00-18.00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  <w:vMerge w:val="restart"/>
          </w:tcPr>
          <w:p w:rsidR="00B36330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  <w:p w:rsidR="00B36330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708" w:type="dxa"/>
          </w:tcPr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>Студия «Силуэт»</w:t>
            </w:r>
          </w:p>
          <w:p w:rsidR="00B36330" w:rsidRPr="004D061D" w:rsidRDefault="00B36330" w:rsidP="003834E8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 w:rsidRPr="004D061D">
              <w:rPr>
                <w:rFonts w:ascii="Times New Roman" w:hAnsi="Times New Roman"/>
                <w:sz w:val="24"/>
                <w:szCs w:val="24"/>
              </w:rPr>
              <w:t xml:space="preserve"> Рюмина Л. П.</w:t>
            </w:r>
          </w:p>
        </w:tc>
        <w:tc>
          <w:tcPr>
            <w:tcW w:w="526" w:type="dxa"/>
          </w:tcPr>
          <w:p w:rsidR="00B36330" w:rsidRPr="004D061D" w:rsidRDefault="00B36330" w:rsidP="003834E8">
            <w:pPr>
              <w:spacing w:after="0"/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spacing w:after="0"/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18+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19.00-21.00</w:t>
            </w: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4D061D" w:rsidRDefault="00B36330" w:rsidP="003834E8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4D061D" w:rsidTr="00B60B8D">
        <w:trPr>
          <w:trHeight w:val="416"/>
          <w:tblCellSpacing w:w="20" w:type="dxa"/>
        </w:trPr>
        <w:tc>
          <w:tcPr>
            <w:tcW w:w="692" w:type="dxa"/>
            <w:vMerge/>
          </w:tcPr>
          <w:p w:rsidR="00B36330" w:rsidRPr="004D061D" w:rsidRDefault="00B36330" w:rsidP="003834E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8" w:type="dxa"/>
          </w:tcPr>
          <w:p w:rsidR="00B36330" w:rsidRPr="004D061D" w:rsidRDefault="00B36330" w:rsidP="003834E8">
            <w:pPr>
              <w:ind w:left="-7" w:right="-10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6" w:type="dxa"/>
          </w:tcPr>
          <w:p w:rsidR="00B36330" w:rsidRPr="004D061D" w:rsidRDefault="00B36330" w:rsidP="003834E8">
            <w:pPr>
              <w:ind w:left="-143" w:right="-1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09" w:type="dxa"/>
          </w:tcPr>
          <w:p w:rsidR="00B36330" w:rsidRPr="004D061D" w:rsidRDefault="00B36330" w:rsidP="003834E8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18+</w:t>
            </w:r>
          </w:p>
        </w:tc>
        <w:tc>
          <w:tcPr>
            <w:tcW w:w="1515" w:type="dxa"/>
          </w:tcPr>
          <w:p w:rsidR="00B36330" w:rsidRPr="004D061D" w:rsidRDefault="00B36330" w:rsidP="003834E8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4D061D" w:rsidRDefault="00B36330" w:rsidP="003834E8">
            <w:pPr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4D061D">
              <w:rPr>
                <w:rFonts w:ascii="Times New Roman" w:hAnsi="Times New Roman"/>
                <w:b/>
                <w:sz w:val="24"/>
                <w:szCs w:val="24"/>
              </w:rPr>
              <w:t>18.30-20.30</w:t>
            </w:r>
          </w:p>
        </w:tc>
        <w:tc>
          <w:tcPr>
            <w:tcW w:w="1375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4D061D" w:rsidRDefault="00B36330" w:rsidP="003834E8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4D061D" w:rsidRDefault="00B36330" w:rsidP="003834E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6330" w:rsidRPr="00EF6B84" w:rsidTr="00B60B8D">
        <w:trPr>
          <w:trHeight w:val="416"/>
          <w:tblCellSpacing w:w="20" w:type="dxa"/>
        </w:trPr>
        <w:tc>
          <w:tcPr>
            <w:tcW w:w="692" w:type="dxa"/>
            <w:vMerge/>
          </w:tcPr>
          <w:p w:rsidR="00B36330" w:rsidRPr="00EF6B84" w:rsidRDefault="00B36330" w:rsidP="003834E8">
            <w:pPr>
              <w:pStyle w:val="NoSpacing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8" w:type="dxa"/>
          </w:tcPr>
          <w:p w:rsidR="00B36330" w:rsidRDefault="00B36330" w:rsidP="003834E8">
            <w:pPr>
              <w:pStyle w:val="NoSpacing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«Школа каратэ»</w:t>
            </w:r>
          </w:p>
          <w:p w:rsidR="00B36330" w:rsidRPr="00EF6B84" w:rsidRDefault="00B36330" w:rsidP="003834E8">
            <w:pPr>
              <w:pStyle w:val="NoSpacing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Логинова Н.В.</w:t>
            </w:r>
          </w:p>
        </w:tc>
        <w:tc>
          <w:tcPr>
            <w:tcW w:w="526" w:type="dxa"/>
          </w:tcPr>
          <w:p w:rsidR="00B36330" w:rsidRPr="00B60B8D" w:rsidRDefault="00B36330" w:rsidP="00B60B8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</w:p>
          <w:p w:rsidR="00B36330" w:rsidRPr="00B60B8D" w:rsidRDefault="00B36330" w:rsidP="00B60B8D">
            <w:pPr>
              <w:spacing w:after="0" w:line="240" w:lineRule="auto"/>
              <w:ind w:right="-106"/>
              <w:rPr>
                <w:rFonts w:ascii="Times New Roman" w:hAnsi="Times New Roman"/>
                <w:sz w:val="24"/>
                <w:szCs w:val="24"/>
              </w:rPr>
            </w:pPr>
            <w:r w:rsidRPr="00B60B8D">
              <w:rPr>
                <w:rFonts w:ascii="Times New Roman" w:hAnsi="Times New Roman"/>
                <w:sz w:val="24"/>
                <w:szCs w:val="24"/>
              </w:rPr>
              <w:t>4-6 лет</w:t>
            </w:r>
          </w:p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 г"/>
              </w:smartTagPr>
              <w:r w:rsidRPr="00B60B8D">
                <w:rPr>
                  <w:rFonts w:ascii="Times New Roman" w:hAnsi="Times New Roman"/>
                  <w:sz w:val="24"/>
                  <w:szCs w:val="24"/>
                </w:rPr>
                <w:t>1 г</w:t>
              </w:r>
            </w:smartTag>
            <w:r w:rsidRPr="00B60B8D">
              <w:rPr>
                <w:rFonts w:ascii="Times New Roman" w:hAnsi="Times New Roman"/>
                <w:sz w:val="24"/>
                <w:szCs w:val="24"/>
              </w:rPr>
              <w:t>.о.</w:t>
            </w:r>
          </w:p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</w:p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</w:p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B60B8D" w:rsidRDefault="00B36330" w:rsidP="00B60B8D">
            <w:pPr>
              <w:ind w:left="-143" w:right="-12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Pr="00B60B8D" w:rsidRDefault="00B36330" w:rsidP="00B60B8D">
            <w:pPr>
              <w:ind w:left="-143" w:right="-127"/>
              <w:rPr>
                <w:rFonts w:ascii="Times New Roman" w:hAnsi="Times New Roman"/>
                <w:b/>
                <w:sz w:val="24"/>
                <w:szCs w:val="24"/>
              </w:rPr>
            </w:pPr>
            <w:r w:rsidRPr="00B60B8D">
              <w:rPr>
                <w:rFonts w:ascii="Times New Roman" w:hAnsi="Times New Roman"/>
                <w:b/>
                <w:sz w:val="24"/>
                <w:szCs w:val="24"/>
              </w:rPr>
              <w:t>19.00-20.00</w:t>
            </w:r>
          </w:p>
        </w:tc>
        <w:tc>
          <w:tcPr>
            <w:tcW w:w="1374" w:type="dxa"/>
          </w:tcPr>
          <w:p w:rsidR="00B36330" w:rsidRPr="00B60B8D" w:rsidRDefault="00B36330" w:rsidP="00B60B8D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B60B8D" w:rsidRDefault="00B36330" w:rsidP="00B60B8D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60B8D">
              <w:rPr>
                <w:rFonts w:ascii="Times New Roman" w:hAnsi="Times New Roman"/>
                <w:b/>
                <w:sz w:val="24"/>
                <w:szCs w:val="24"/>
              </w:rPr>
              <w:t>19.00-20.00</w:t>
            </w:r>
          </w:p>
          <w:p w:rsidR="00B36330" w:rsidRPr="00B60B8D" w:rsidRDefault="00B36330" w:rsidP="00B60B8D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36330" w:rsidRPr="00B60B8D" w:rsidRDefault="00B36330" w:rsidP="00B60B8D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B60B8D" w:rsidRDefault="00B36330" w:rsidP="00B60B8D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5" w:type="dxa"/>
          </w:tcPr>
          <w:p w:rsidR="00B36330" w:rsidRPr="00B60B8D" w:rsidRDefault="00B36330" w:rsidP="00B60B8D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B60B8D" w:rsidRDefault="00B36330" w:rsidP="00B60B8D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B60B8D" w:rsidRDefault="00B36330" w:rsidP="00B60B8D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B60B8D" w:rsidRDefault="00B36330" w:rsidP="00B60B8D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B60B8D">
              <w:rPr>
                <w:rFonts w:ascii="Times New Roman" w:hAnsi="Times New Roman"/>
                <w:b/>
                <w:sz w:val="24"/>
                <w:szCs w:val="24"/>
              </w:rPr>
              <w:t>Клуб «Центр»</w:t>
            </w:r>
          </w:p>
          <w:p w:rsidR="00B36330" w:rsidRPr="00B60B8D" w:rsidRDefault="00B36330" w:rsidP="00B60B8D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B60B8D">
              <w:rPr>
                <w:rFonts w:ascii="Times New Roman" w:hAnsi="Times New Roman"/>
                <w:b/>
                <w:sz w:val="24"/>
                <w:szCs w:val="24"/>
              </w:rPr>
              <w:t>Кабинет № 7</w:t>
            </w:r>
          </w:p>
        </w:tc>
      </w:tr>
      <w:tr w:rsidR="00B36330" w:rsidRPr="00EF6B84" w:rsidTr="00B60B8D">
        <w:trPr>
          <w:trHeight w:val="416"/>
          <w:tblCellSpacing w:w="20" w:type="dxa"/>
        </w:trPr>
        <w:tc>
          <w:tcPr>
            <w:tcW w:w="692" w:type="dxa"/>
          </w:tcPr>
          <w:p w:rsidR="00B36330" w:rsidRPr="00B60B8D" w:rsidRDefault="00B36330" w:rsidP="003834E8">
            <w:pPr>
              <w:pStyle w:val="NoSpacing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0B8D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708" w:type="dxa"/>
          </w:tcPr>
          <w:p w:rsidR="00B36330" w:rsidRPr="00A9053C" w:rsidRDefault="00B36330" w:rsidP="00B60B8D">
            <w:r w:rsidRPr="00A9053C">
              <w:t>Цветкова Ю.А.</w:t>
            </w:r>
          </w:p>
          <w:p w:rsidR="00B36330" w:rsidRDefault="00B36330" w:rsidP="00B60B8D">
            <w:pPr>
              <w:pStyle w:val="NoSpacing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9053C">
              <w:t>АССОРТИ БЕББИ</w:t>
            </w:r>
          </w:p>
        </w:tc>
        <w:tc>
          <w:tcPr>
            <w:tcW w:w="526" w:type="dxa"/>
          </w:tcPr>
          <w:p w:rsidR="00B36330" w:rsidRPr="00B60B8D" w:rsidRDefault="00B36330" w:rsidP="00B60B8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9" w:type="dxa"/>
          </w:tcPr>
          <w:p w:rsidR="00B36330" w:rsidRPr="00B60B8D" w:rsidRDefault="00B36330" w:rsidP="00B60B8D">
            <w:pPr>
              <w:spacing w:after="0" w:line="240" w:lineRule="auto"/>
              <w:ind w:left="-7" w:right="-10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1515" w:type="dxa"/>
          </w:tcPr>
          <w:p w:rsidR="00B36330" w:rsidRPr="00B60B8D" w:rsidRDefault="00B36330" w:rsidP="00B60B8D">
            <w:pPr>
              <w:ind w:left="-143" w:right="-127"/>
              <w:rPr>
                <w:rFonts w:ascii="Times New Roman" w:hAnsi="Times New Roman"/>
                <w:b/>
                <w:sz w:val="24"/>
                <w:szCs w:val="24"/>
              </w:rPr>
            </w:pPr>
            <w:r w:rsidRPr="00A9053C">
              <w:t>16.45-17.30</w:t>
            </w:r>
          </w:p>
        </w:tc>
        <w:tc>
          <w:tcPr>
            <w:tcW w:w="1374" w:type="dxa"/>
          </w:tcPr>
          <w:p w:rsidR="00B36330" w:rsidRPr="00B60B8D" w:rsidRDefault="00B36330" w:rsidP="00B60B8D">
            <w:pPr>
              <w:tabs>
                <w:tab w:val="left" w:pos="1700"/>
              </w:tabs>
              <w:ind w:lef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16" w:type="dxa"/>
          </w:tcPr>
          <w:p w:rsidR="00B36330" w:rsidRPr="00B60B8D" w:rsidRDefault="00B36330" w:rsidP="00B60B8D">
            <w:pPr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B60B8D" w:rsidRDefault="00B36330" w:rsidP="00B60B8D">
            <w:pPr>
              <w:ind w:left="-108" w:right="-143"/>
              <w:rPr>
                <w:rFonts w:ascii="Times New Roman" w:hAnsi="Times New Roman"/>
                <w:b/>
                <w:sz w:val="24"/>
                <w:szCs w:val="24"/>
              </w:rPr>
            </w:pPr>
            <w:r w:rsidRPr="00A9053C">
              <w:t>16.45-17.30</w:t>
            </w:r>
          </w:p>
        </w:tc>
        <w:tc>
          <w:tcPr>
            <w:tcW w:w="1515" w:type="dxa"/>
          </w:tcPr>
          <w:p w:rsidR="00B36330" w:rsidRPr="00B60B8D" w:rsidRDefault="00B36330" w:rsidP="00B60B8D">
            <w:pPr>
              <w:spacing w:after="0"/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5" w:type="dxa"/>
          </w:tcPr>
          <w:p w:rsidR="00B36330" w:rsidRPr="00B60B8D" w:rsidRDefault="00B36330" w:rsidP="00B60B8D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</w:tcPr>
          <w:p w:rsidR="00B36330" w:rsidRPr="00B60B8D" w:rsidRDefault="00B36330" w:rsidP="00B60B8D">
            <w:pPr>
              <w:spacing w:after="0"/>
              <w:ind w:left="-2"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7" w:type="dxa"/>
          </w:tcPr>
          <w:p w:rsidR="00B36330" w:rsidRPr="00B60B8D" w:rsidRDefault="00B36330" w:rsidP="00B60B8D">
            <w:pPr>
              <w:ind w:right="-14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Клуб «Гранд</w:t>
            </w:r>
          </w:p>
        </w:tc>
      </w:tr>
    </w:tbl>
    <w:p w:rsidR="00B36330" w:rsidRPr="00AB7737" w:rsidRDefault="00B36330" w:rsidP="00AB77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36330" w:rsidRPr="00AB7737" w:rsidRDefault="00B36330" w:rsidP="00AB77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36330" w:rsidRPr="00AB7737" w:rsidSect="00BB66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1B1D"/>
    <w:rsid w:val="000A6A10"/>
    <w:rsid w:val="000B0701"/>
    <w:rsid w:val="000C6CCC"/>
    <w:rsid w:val="000E2876"/>
    <w:rsid w:val="00286BED"/>
    <w:rsid w:val="0035333D"/>
    <w:rsid w:val="003834E8"/>
    <w:rsid w:val="00385F6C"/>
    <w:rsid w:val="003A0656"/>
    <w:rsid w:val="00406876"/>
    <w:rsid w:val="004171FC"/>
    <w:rsid w:val="00426E0B"/>
    <w:rsid w:val="004A0EA7"/>
    <w:rsid w:val="004A5035"/>
    <w:rsid w:val="004A7E75"/>
    <w:rsid w:val="004C767E"/>
    <w:rsid w:val="004D061D"/>
    <w:rsid w:val="004D6076"/>
    <w:rsid w:val="004E4560"/>
    <w:rsid w:val="00501C2A"/>
    <w:rsid w:val="00577EEF"/>
    <w:rsid w:val="005B4B69"/>
    <w:rsid w:val="00651800"/>
    <w:rsid w:val="0072289E"/>
    <w:rsid w:val="00725DF7"/>
    <w:rsid w:val="00736CBE"/>
    <w:rsid w:val="007B3D9C"/>
    <w:rsid w:val="00873F94"/>
    <w:rsid w:val="00990EA0"/>
    <w:rsid w:val="009B60A7"/>
    <w:rsid w:val="009B659C"/>
    <w:rsid w:val="009B6CAC"/>
    <w:rsid w:val="00A01B1D"/>
    <w:rsid w:val="00A9053C"/>
    <w:rsid w:val="00AB7737"/>
    <w:rsid w:val="00AC5FB9"/>
    <w:rsid w:val="00B36330"/>
    <w:rsid w:val="00B60B8D"/>
    <w:rsid w:val="00BB661F"/>
    <w:rsid w:val="00BE50E7"/>
    <w:rsid w:val="00C17697"/>
    <w:rsid w:val="00C716A8"/>
    <w:rsid w:val="00CB547D"/>
    <w:rsid w:val="00D05D1E"/>
    <w:rsid w:val="00D8088F"/>
    <w:rsid w:val="00E043B6"/>
    <w:rsid w:val="00E569D1"/>
    <w:rsid w:val="00EA04CD"/>
    <w:rsid w:val="00EA5016"/>
    <w:rsid w:val="00EF4395"/>
    <w:rsid w:val="00EF6B84"/>
    <w:rsid w:val="00F604BC"/>
    <w:rsid w:val="00FD7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Subtle 1" w:locked="1" w:semiHidden="0" w:uiPriority="0" w:unhideWhenUsed="0"/>
    <w:lsdException w:name="Table Web 2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61F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B661F"/>
    <w:rPr>
      <w:rFonts w:eastAsia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4D061D"/>
  </w:style>
  <w:style w:type="paragraph" w:styleId="BalloonText">
    <w:name w:val="Balloon Text"/>
    <w:basedOn w:val="Normal"/>
    <w:link w:val="BalloonTextChar1"/>
    <w:uiPriority w:val="99"/>
    <w:semiHidden/>
    <w:rsid w:val="00B60B8D"/>
    <w:pPr>
      <w:spacing w:after="0" w:line="240" w:lineRule="auto"/>
    </w:pPr>
    <w:rPr>
      <w:rFonts w:ascii="Tahoma" w:eastAsia="Calibri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BalloonTextChar1">
    <w:name w:val="Balloon Text Char1"/>
    <w:link w:val="BalloonText"/>
    <w:uiPriority w:val="99"/>
    <w:semiHidden/>
    <w:locked/>
    <w:rsid w:val="00B60B8D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297</TotalTime>
  <Pages>3</Pages>
  <Words>249</Words>
  <Characters>1423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</dc:creator>
  <cp:keywords/>
  <dc:description/>
  <cp:lastModifiedBy>Саша</cp:lastModifiedBy>
  <cp:revision>24</cp:revision>
  <dcterms:created xsi:type="dcterms:W3CDTF">2019-10-11T11:45:00Z</dcterms:created>
  <dcterms:modified xsi:type="dcterms:W3CDTF">2023-11-24T12:00:00Z</dcterms:modified>
</cp:coreProperties>
</file>